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82" w:rsidRPr="00840017" w:rsidRDefault="004C7A82" w:rsidP="00490432">
      <w:pPr>
        <w:jc w:val="center"/>
        <w:rPr>
          <w:rFonts w:ascii="JBS Display" w:hAnsi="JBS Display"/>
          <w:b/>
          <w:sz w:val="18"/>
          <w:szCs w:val="18"/>
        </w:rPr>
      </w:pPr>
      <w:r w:rsidRPr="00840017">
        <w:rPr>
          <w:rFonts w:ascii="JBS Display" w:hAnsi="JBS Display"/>
          <w:b/>
          <w:sz w:val="18"/>
          <w:szCs w:val="18"/>
        </w:rPr>
        <w:t>REQUERIMENTO DE AUTORI</w:t>
      </w:r>
      <w:r w:rsidR="00E86CFC" w:rsidRPr="00840017">
        <w:rPr>
          <w:rFonts w:ascii="JBS Display" w:hAnsi="JBS Display"/>
          <w:b/>
          <w:sz w:val="18"/>
          <w:szCs w:val="18"/>
        </w:rPr>
        <w:t xml:space="preserve">ZAÇÃO PARA PRESTAÇÃO DE SERVIÇO DE RETIRADA DE RESÍDUOS SÓLIDOS E LÍQUIDOS </w:t>
      </w:r>
      <w:r w:rsidRPr="00840017">
        <w:rPr>
          <w:rFonts w:ascii="JBS Display" w:hAnsi="JBS Display"/>
          <w:b/>
          <w:sz w:val="18"/>
          <w:szCs w:val="18"/>
        </w:rPr>
        <w:t>A BORDO DE EMBA</w:t>
      </w:r>
      <w:bookmarkStart w:id="0" w:name="_GoBack"/>
      <w:bookmarkEnd w:id="0"/>
      <w:r w:rsidRPr="00840017">
        <w:rPr>
          <w:rFonts w:ascii="JBS Display" w:hAnsi="JBS Display"/>
          <w:b/>
          <w:sz w:val="18"/>
          <w:szCs w:val="18"/>
        </w:rPr>
        <w:t>RCAÇÕES ATRACADAS NO TERMINAL PORTUÁRIO BRASKARNE – SEARA ALIMENTOS</w:t>
      </w:r>
    </w:p>
    <w:p w:rsidR="004C7A82" w:rsidRPr="0089527C" w:rsidRDefault="004C7A82" w:rsidP="0089527C">
      <w:pPr>
        <w:spacing w:line="240" w:lineRule="auto"/>
        <w:jc w:val="both"/>
        <w:rPr>
          <w:rFonts w:ascii="JBS Display" w:hAnsi="JBS Display"/>
          <w:i/>
          <w:sz w:val="18"/>
          <w:szCs w:val="18"/>
          <w:u w:val="single"/>
        </w:rPr>
      </w:pPr>
      <w:r w:rsidRPr="0089527C">
        <w:rPr>
          <w:rFonts w:ascii="JBS Display" w:hAnsi="JBS Display"/>
          <w:i/>
          <w:sz w:val="18"/>
          <w:szCs w:val="18"/>
          <w:u w:val="single"/>
        </w:rPr>
        <w:t>Ao Terminal Portuário Braskarne,</w:t>
      </w:r>
    </w:p>
    <w:p w:rsidR="004C7A82" w:rsidRPr="0089527C" w:rsidRDefault="00840017" w:rsidP="0089527C">
      <w:pPr>
        <w:spacing w:line="240" w:lineRule="auto"/>
        <w:jc w:val="both"/>
        <w:rPr>
          <w:rFonts w:ascii="JBS Display" w:hAnsi="JBS Display"/>
          <w:i/>
          <w:sz w:val="18"/>
          <w:szCs w:val="18"/>
          <w:u w:val="single"/>
        </w:rPr>
      </w:pPr>
      <w:r>
        <w:rPr>
          <w:rFonts w:ascii="JBS Display" w:hAnsi="JBS Display"/>
          <w:i/>
          <w:sz w:val="18"/>
          <w:szCs w:val="18"/>
          <w:u w:val="single"/>
        </w:rPr>
        <w:t xml:space="preserve">Setor de Meio Ambiente e </w:t>
      </w:r>
      <w:r w:rsidR="004C7A82" w:rsidRPr="0089527C">
        <w:rPr>
          <w:rFonts w:ascii="JBS Display" w:hAnsi="JBS Display"/>
          <w:i/>
          <w:sz w:val="18"/>
          <w:szCs w:val="18"/>
          <w:u w:val="single"/>
        </w:rPr>
        <w:t>Setor de Operação e Segurança Portuária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1"/>
        <w:gridCol w:w="1404"/>
        <w:gridCol w:w="1378"/>
        <w:gridCol w:w="1382"/>
        <w:gridCol w:w="629"/>
        <w:gridCol w:w="741"/>
        <w:gridCol w:w="43"/>
        <w:gridCol w:w="1378"/>
        <w:gridCol w:w="1380"/>
      </w:tblGrid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423907363" w:edGrp="everyone" w:colFirst="1" w:colLast="1"/>
            <w:r w:rsidRPr="0089527C">
              <w:rPr>
                <w:rFonts w:ascii="JBS Display" w:hAnsi="JBS Display"/>
                <w:sz w:val="18"/>
                <w:szCs w:val="18"/>
              </w:rPr>
              <w:t>Agência Marítima ou Amador: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569663444" w:edGrp="everyone" w:colFirst="1" w:colLast="1"/>
            <w:permEnd w:id="1423907363"/>
            <w:r w:rsidRPr="0089527C">
              <w:rPr>
                <w:rFonts w:ascii="JBS Display" w:hAnsi="JBS Display"/>
                <w:sz w:val="18"/>
                <w:szCs w:val="18"/>
              </w:rPr>
              <w:t>Telefone de contato: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470200802" w:edGrp="everyone" w:colFirst="1" w:colLast="1"/>
            <w:permEnd w:id="1569663444"/>
            <w:r w:rsidRPr="0089527C">
              <w:rPr>
                <w:rFonts w:ascii="JBS Display" w:hAnsi="JBS Display"/>
                <w:sz w:val="18"/>
                <w:szCs w:val="18"/>
              </w:rPr>
              <w:t>Nome da embarcação: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2051870543" w:edGrp="everyone" w:colFirst="1" w:colLast="1"/>
            <w:permEnd w:id="1470200802"/>
            <w:r w:rsidRPr="0089527C">
              <w:rPr>
                <w:rFonts w:ascii="JBS Display" w:hAnsi="JBS Display"/>
                <w:sz w:val="18"/>
                <w:szCs w:val="18"/>
              </w:rPr>
              <w:t>Número IMO da embarcação: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4C7A82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844654255" w:edGrp="everyone" w:colFirst="1" w:colLast="1"/>
            <w:permEnd w:id="2051870543"/>
            <w:r w:rsidRPr="0089527C">
              <w:rPr>
                <w:rFonts w:ascii="JBS Display" w:hAnsi="JBS Display"/>
                <w:sz w:val="18"/>
                <w:szCs w:val="18"/>
              </w:rPr>
              <w:t>Bandeira da embarcação: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4C7A82" w:rsidRPr="0089527C" w:rsidRDefault="004C7A82" w:rsidP="00880A4B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permEnd w:id="1844654255"/>
      <w:tr w:rsidR="004C7A82" w:rsidRPr="0089527C" w:rsidTr="00B70900">
        <w:tc>
          <w:tcPr>
            <w:tcW w:w="3525" w:type="dxa"/>
            <w:gridSpan w:val="2"/>
            <w:vAlign w:val="center"/>
          </w:tcPr>
          <w:p w:rsidR="004C7A82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Categoria de navegação:</w:t>
            </w:r>
          </w:p>
        </w:tc>
        <w:permStart w:id="1612211402" w:edGrp="everyone"/>
        <w:tc>
          <w:tcPr>
            <w:tcW w:w="6931" w:type="dxa"/>
            <w:gridSpan w:val="7"/>
          </w:tcPr>
          <w:p w:rsidR="004C7A82" w:rsidRPr="0089527C" w:rsidRDefault="00490432" w:rsidP="0089527C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-87523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612211402"/>
            <w:r w:rsidR="00880A4B" w:rsidRPr="0089527C">
              <w:rPr>
                <w:rFonts w:ascii="JBS Display" w:hAnsi="JBS Display"/>
                <w:sz w:val="18"/>
                <w:szCs w:val="18"/>
              </w:rPr>
              <w:t xml:space="preserve">Cabotagem          </w:t>
            </w:r>
            <w:permStart w:id="190460243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171009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90460243"/>
            <w:r w:rsidR="00880A4B" w:rsidRPr="0089527C">
              <w:rPr>
                <w:rFonts w:ascii="JBS Display" w:hAnsi="JBS Display"/>
                <w:sz w:val="18"/>
                <w:szCs w:val="18"/>
              </w:rPr>
              <w:t xml:space="preserve"> Longo Curso          </w:t>
            </w:r>
            <w:permStart w:id="194522131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89311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94522131"/>
            <w:r w:rsidR="00880A4B" w:rsidRPr="0089527C">
              <w:rPr>
                <w:rFonts w:ascii="JBS Display" w:hAnsi="JBS Display"/>
                <w:sz w:val="18"/>
                <w:szCs w:val="18"/>
              </w:rPr>
              <w:t xml:space="preserve"> Apoio Marítimo e Portuário</w:t>
            </w:r>
          </w:p>
        </w:tc>
      </w:tr>
      <w:tr w:rsidR="00880A4B" w:rsidRPr="0089527C" w:rsidTr="00B70900">
        <w:tc>
          <w:tcPr>
            <w:tcW w:w="3525" w:type="dxa"/>
            <w:gridSpan w:val="2"/>
            <w:vAlign w:val="center"/>
          </w:tcPr>
          <w:p w:rsidR="00880A4B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Previsão de atracação: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880A4B" w:rsidRPr="0089527C" w:rsidRDefault="00880A4B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806907175" w:edGrp="everyone"/>
            <w:permEnd w:id="806907175"/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89527C" w:rsidP="0089527C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308839866" w:edGrp="everyone" w:colFirst="1" w:colLast="1"/>
            <w:permStart w:id="248381970" w:edGrp="everyone" w:colFirst="3" w:colLast="3"/>
            <w:r w:rsidRPr="0089527C">
              <w:rPr>
                <w:rFonts w:ascii="JBS Display" w:hAnsi="JBS Display"/>
                <w:sz w:val="18"/>
                <w:szCs w:val="18"/>
              </w:rPr>
              <w:t xml:space="preserve">Empresa </w:t>
            </w:r>
            <w:r w:rsidR="00E86CFC" w:rsidRPr="0089527C">
              <w:rPr>
                <w:rFonts w:ascii="JBS Display" w:hAnsi="JBS Display"/>
                <w:sz w:val="18"/>
                <w:szCs w:val="18"/>
              </w:rPr>
              <w:t>do serviço de retirada</w:t>
            </w:r>
            <w:r w:rsidRPr="0089527C">
              <w:rPr>
                <w:rFonts w:ascii="JBS Display" w:hAnsi="JBS Display"/>
                <w:sz w:val="18"/>
                <w:szCs w:val="18"/>
              </w:rPr>
              <w:t>:</w:t>
            </w:r>
          </w:p>
        </w:tc>
        <w:tc>
          <w:tcPr>
            <w:tcW w:w="3389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741" w:type="dxa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CNPJ:</w:t>
            </w:r>
          </w:p>
        </w:tc>
        <w:tc>
          <w:tcPr>
            <w:tcW w:w="2801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86CFC" w:rsidP="003C726E">
            <w:pPr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144386867" w:edGrp="everyone" w:colFirst="1" w:colLast="1"/>
            <w:permStart w:id="324947149" w:edGrp="everyone" w:colFirst="3" w:colLast="3"/>
            <w:permEnd w:id="1308839866"/>
            <w:permEnd w:id="248381970"/>
            <w:r w:rsidRPr="0089527C">
              <w:rPr>
                <w:rFonts w:ascii="JBS Display" w:hAnsi="JBS Display"/>
                <w:sz w:val="18"/>
                <w:szCs w:val="18"/>
              </w:rPr>
              <w:t>Empresa Transportadora:</w:t>
            </w:r>
          </w:p>
        </w:tc>
        <w:tc>
          <w:tcPr>
            <w:tcW w:w="3389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741" w:type="dxa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CNPJ:</w:t>
            </w:r>
          </w:p>
        </w:tc>
        <w:tc>
          <w:tcPr>
            <w:tcW w:w="2801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86CFC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1223374225" w:edGrp="everyone" w:colFirst="1" w:colLast="1"/>
            <w:permStart w:id="722998567" w:edGrp="everyone" w:colFirst="3" w:colLast="3"/>
            <w:permEnd w:id="144386867"/>
            <w:permEnd w:id="324947149"/>
            <w:r w:rsidRPr="0089527C">
              <w:rPr>
                <w:rFonts w:ascii="JBS Display" w:hAnsi="JBS Display"/>
                <w:sz w:val="18"/>
                <w:szCs w:val="18"/>
              </w:rPr>
              <w:t>Empresa Destinatária:</w:t>
            </w:r>
          </w:p>
        </w:tc>
        <w:tc>
          <w:tcPr>
            <w:tcW w:w="3389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741" w:type="dxa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CNPJ:</w:t>
            </w:r>
          </w:p>
        </w:tc>
        <w:tc>
          <w:tcPr>
            <w:tcW w:w="2801" w:type="dxa"/>
            <w:gridSpan w:val="3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880A4B" w:rsidRPr="0089527C" w:rsidTr="00B70900">
        <w:tc>
          <w:tcPr>
            <w:tcW w:w="3525" w:type="dxa"/>
            <w:gridSpan w:val="2"/>
            <w:vAlign w:val="center"/>
          </w:tcPr>
          <w:p w:rsidR="00880A4B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2046717565" w:edGrp="everyone" w:colFirst="1" w:colLast="1"/>
            <w:permEnd w:id="1223374225"/>
            <w:permEnd w:id="722998567"/>
            <w:r w:rsidRPr="0089527C">
              <w:rPr>
                <w:rFonts w:ascii="JBS Display" w:hAnsi="JBS Display"/>
                <w:sz w:val="18"/>
                <w:szCs w:val="18"/>
              </w:rPr>
              <w:t>Descrição/Resumo do serviço: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880A4B" w:rsidRPr="0089527C" w:rsidRDefault="00880A4B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880A4B" w:rsidRPr="0089527C" w:rsidTr="00B70900">
        <w:tc>
          <w:tcPr>
            <w:tcW w:w="3525" w:type="dxa"/>
            <w:gridSpan w:val="2"/>
            <w:vAlign w:val="center"/>
          </w:tcPr>
          <w:p w:rsidR="00880A4B" w:rsidRPr="0089527C" w:rsidRDefault="00880A4B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permStart w:id="2011718775" w:edGrp="everyone" w:colFirst="1" w:colLast="1"/>
            <w:permEnd w:id="2046717565"/>
            <w:r w:rsidRPr="0089527C">
              <w:rPr>
                <w:rFonts w:ascii="JBS Display" w:hAnsi="JBS Display"/>
                <w:sz w:val="18"/>
                <w:szCs w:val="18"/>
              </w:rPr>
              <w:t>Data da realização do serviço: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880A4B" w:rsidRPr="0089527C" w:rsidRDefault="00880A4B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</w:p>
        </w:tc>
      </w:tr>
      <w:permEnd w:id="2011718775"/>
      <w:tr w:rsidR="00B70900" w:rsidRPr="0089527C" w:rsidTr="00B70900">
        <w:tc>
          <w:tcPr>
            <w:tcW w:w="3525" w:type="dxa"/>
            <w:gridSpan w:val="2"/>
            <w:vAlign w:val="center"/>
          </w:tcPr>
          <w:p w:rsidR="00B70900" w:rsidRPr="0089527C" w:rsidRDefault="00B70900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Estado físico dos resíduos:</w:t>
            </w:r>
          </w:p>
        </w:tc>
        <w:permStart w:id="299062514" w:edGrp="everyone"/>
        <w:tc>
          <w:tcPr>
            <w:tcW w:w="6931" w:type="dxa"/>
            <w:gridSpan w:val="7"/>
          </w:tcPr>
          <w:p w:rsidR="00B70900" w:rsidRPr="0089527C" w:rsidRDefault="00490432" w:rsidP="00B70900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77775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299062514"/>
            <w:r w:rsidR="00B70900" w:rsidRPr="0089527C">
              <w:rPr>
                <w:rFonts w:ascii="JBS Display" w:hAnsi="JBS Display"/>
                <w:sz w:val="18"/>
                <w:szCs w:val="18"/>
              </w:rPr>
              <w:t>Sólido</w:t>
            </w:r>
            <w:r w:rsidR="00B70900">
              <w:rPr>
                <w:rFonts w:ascii="JBS Display" w:hAnsi="JBS Display"/>
                <w:sz w:val="18"/>
                <w:szCs w:val="18"/>
              </w:rPr>
              <w:t xml:space="preserve">          </w:t>
            </w:r>
            <w:permStart w:id="619740309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48910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1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619740309"/>
            <w:r w:rsidR="00B70900" w:rsidRPr="0089527C">
              <w:rPr>
                <w:rFonts w:ascii="JBS Display" w:hAnsi="JBS Display"/>
                <w:sz w:val="18"/>
                <w:szCs w:val="18"/>
              </w:rPr>
              <w:t>Semissólido</w:t>
            </w:r>
            <w:r w:rsidR="00B70900">
              <w:rPr>
                <w:rFonts w:ascii="JBS Display" w:hAnsi="JBS Display"/>
                <w:sz w:val="18"/>
                <w:szCs w:val="18"/>
              </w:rPr>
              <w:t xml:space="preserve">          </w:t>
            </w:r>
            <w:permStart w:id="923024305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168540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923024305"/>
            <w:r w:rsidR="00B70900" w:rsidRPr="0089527C">
              <w:rPr>
                <w:rFonts w:ascii="JBS Display" w:hAnsi="JBS Display"/>
                <w:sz w:val="18"/>
                <w:szCs w:val="18"/>
              </w:rPr>
              <w:t>Líquido</w:t>
            </w:r>
          </w:p>
        </w:tc>
      </w:tr>
      <w:tr w:rsidR="00B70900" w:rsidRPr="0089527C" w:rsidTr="00B70900">
        <w:tc>
          <w:tcPr>
            <w:tcW w:w="3525" w:type="dxa"/>
            <w:gridSpan w:val="2"/>
            <w:vAlign w:val="center"/>
          </w:tcPr>
          <w:p w:rsidR="00B70900" w:rsidRPr="0089527C" w:rsidRDefault="00B70900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Classe dos resíduos:</w:t>
            </w:r>
          </w:p>
        </w:tc>
        <w:permStart w:id="482033928" w:edGrp="everyone"/>
        <w:tc>
          <w:tcPr>
            <w:tcW w:w="6931" w:type="dxa"/>
            <w:gridSpan w:val="7"/>
          </w:tcPr>
          <w:p w:rsidR="00B70900" w:rsidRPr="0089527C" w:rsidRDefault="00490432" w:rsidP="00E86CFC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62852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482033928"/>
            <w:r w:rsidR="00B70900" w:rsidRPr="0089527C">
              <w:rPr>
                <w:rFonts w:ascii="JBS Display" w:hAnsi="JBS Display"/>
                <w:sz w:val="18"/>
                <w:szCs w:val="18"/>
              </w:rPr>
              <w:t>Classe I (Perigosos)</w:t>
            </w:r>
            <w:r w:rsidR="00B70900">
              <w:rPr>
                <w:rFonts w:ascii="JBS Display" w:hAnsi="JBS Display"/>
                <w:sz w:val="18"/>
                <w:szCs w:val="18"/>
              </w:rPr>
              <w:t xml:space="preserve">          </w:t>
            </w:r>
            <w:permStart w:id="1461344700" w:edGrp="everyone"/>
            <w:sdt>
              <w:sdtPr>
                <w:rPr>
                  <w:rFonts w:ascii="JBS Display" w:hAnsi="JBS Display"/>
                  <w:sz w:val="18"/>
                  <w:szCs w:val="18"/>
                </w:rPr>
                <w:id w:val="-17095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461344700"/>
            <w:r w:rsidR="00B70900" w:rsidRPr="0089527C">
              <w:rPr>
                <w:rFonts w:ascii="JBS Display" w:hAnsi="JBS Display"/>
                <w:sz w:val="18"/>
                <w:szCs w:val="18"/>
              </w:rPr>
              <w:t>Classe II (Não perigosos)</w:t>
            </w: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D43FE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Número ONU, caso aplicável: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1485920190" w:edGrp="everyone"/>
            <w:permEnd w:id="1485920190"/>
          </w:p>
        </w:tc>
      </w:tr>
      <w:tr w:rsidR="00ED43FE" w:rsidRPr="0089527C" w:rsidTr="00B70900">
        <w:tc>
          <w:tcPr>
            <w:tcW w:w="3525" w:type="dxa"/>
            <w:gridSpan w:val="2"/>
            <w:vAlign w:val="center"/>
          </w:tcPr>
          <w:p w:rsidR="00ED43FE" w:rsidRPr="0089527C" w:rsidRDefault="00ED43FE" w:rsidP="00880A4B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 xml:space="preserve">Quantidade retirada: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:rsidR="00ED43FE" w:rsidRPr="0089527C" w:rsidRDefault="00ED43FE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1966827866" w:edGrp="everyone"/>
            <w:permEnd w:id="1966827866"/>
          </w:p>
        </w:tc>
        <w:permStart w:id="1892823088" w:edGrp="everyone"/>
        <w:tc>
          <w:tcPr>
            <w:tcW w:w="1382" w:type="dxa"/>
          </w:tcPr>
          <w:p w:rsidR="00ED43FE" w:rsidRPr="0089527C" w:rsidRDefault="00490432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31269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892823088"/>
            <w:r w:rsidR="00ED43FE" w:rsidRPr="0089527C">
              <w:rPr>
                <w:rFonts w:ascii="JBS Display" w:hAnsi="JBS Display"/>
                <w:sz w:val="18"/>
                <w:szCs w:val="18"/>
              </w:rPr>
              <w:t>KG</w:t>
            </w:r>
          </w:p>
        </w:tc>
        <w:permStart w:id="705038350" w:edGrp="everyone"/>
        <w:tc>
          <w:tcPr>
            <w:tcW w:w="1413" w:type="dxa"/>
            <w:gridSpan w:val="3"/>
          </w:tcPr>
          <w:p w:rsidR="00ED43FE" w:rsidRPr="0089527C" w:rsidRDefault="00490432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148096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705038350"/>
            <w:r w:rsidR="00ED43FE" w:rsidRPr="0089527C">
              <w:rPr>
                <w:rFonts w:ascii="JBS Display" w:hAnsi="JBS Display"/>
                <w:sz w:val="18"/>
                <w:szCs w:val="18"/>
              </w:rPr>
              <w:t>T</w:t>
            </w:r>
          </w:p>
        </w:tc>
        <w:permStart w:id="2003262309" w:edGrp="everyone"/>
        <w:tc>
          <w:tcPr>
            <w:tcW w:w="1378" w:type="dxa"/>
          </w:tcPr>
          <w:p w:rsidR="00ED43FE" w:rsidRPr="0089527C" w:rsidRDefault="00490432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-5429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2003262309"/>
            <w:r w:rsidR="00ED43FE" w:rsidRPr="0089527C">
              <w:rPr>
                <w:rFonts w:ascii="JBS Display" w:hAnsi="JBS Display"/>
                <w:sz w:val="18"/>
                <w:szCs w:val="18"/>
              </w:rPr>
              <w:t>M³</w:t>
            </w:r>
          </w:p>
        </w:tc>
        <w:permStart w:id="1394674420" w:edGrp="everyone"/>
        <w:tc>
          <w:tcPr>
            <w:tcW w:w="1380" w:type="dxa"/>
          </w:tcPr>
          <w:p w:rsidR="00ED43FE" w:rsidRPr="0089527C" w:rsidRDefault="00490432" w:rsidP="00ED43FE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8"/>
                  <w:szCs w:val="18"/>
                </w:rPr>
                <w:id w:val="-169622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permEnd w:id="1394674420"/>
            <w:r w:rsidR="00ED43FE" w:rsidRPr="0089527C">
              <w:rPr>
                <w:rFonts w:ascii="JBS Display" w:hAnsi="JBS Display"/>
                <w:sz w:val="18"/>
                <w:szCs w:val="18"/>
              </w:rPr>
              <w:t>L</w:t>
            </w:r>
          </w:p>
        </w:tc>
      </w:tr>
      <w:tr w:rsidR="00E86CFC" w:rsidRPr="0089527C" w:rsidTr="00B70900">
        <w:tc>
          <w:tcPr>
            <w:tcW w:w="3525" w:type="dxa"/>
            <w:gridSpan w:val="2"/>
            <w:vAlign w:val="center"/>
          </w:tcPr>
          <w:p w:rsidR="00E86CFC" w:rsidRPr="0089527C" w:rsidRDefault="00ED43FE" w:rsidP="00ED43FE">
            <w:pPr>
              <w:spacing w:line="276" w:lineRule="auto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Número do CRRE:</w:t>
            </w:r>
          </w:p>
        </w:tc>
        <w:tc>
          <w:tcPr>
            <w:tcW w:w="6931" w:type="dxa"/>
            <w:gridSpan w:val="7"/>
            <w:shd w:val="clear" w:color="auto" w:fill="D9D9D9" w:themeFill="background1" w:themeFillShade="D9"/>
          </w:tcPr>
          <w:p w:rsidR="00E86CFC" w:rsidRPr="0089527C" w:rsidRDefault="00E86CFC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permStart w:id="145777547" w:edGrp="everyone"/>
            <w:permEnd w:id="145777547"/>
          </w:p>
        </w:tc>
      </w:tr>
      <w:tr w:rsidR="0089527C" w:rsidRPr="0089527C" w:rsidTr="00B70900">
        <w:tc>
          <w:tcPr>
            <w:tcW w:w="2121" w:type="dxa"/>
            <w:vAlign w:val="center"/>
          </w:tcPr>
          <w:p w:rsidR="0089527C" w:rsidRPr="0089527C" w:rsidRDefault="0089527C" w:rsidP="0089527C">
            <w:pPr>
              <w:tabs>
                <w:tab w:val="left" w:pos="791"/>
              </w:tabs>
              <w:spacing w:line="276" w:lineRule="auto"/>
              <w:jc w:val="center"/>
              <w:rPr>
                <w:rFonts w:ascii="JBS Display" w:hAnsi="JBS Display"/>
                <w:sz w:val="18"/>
                <w:szCs w:val="18"/>
              </w:rPr>
            </w:pPr>
            <w:r w:rsidRPr="0089527C">
              <w:rPr>
                <w:rFonts w:ascii="JBS Display" w:hAnsi="JBS Display"/>
                <w:sz w:val="18"/>
                <w:szCs w:val="18"/>
              </w:rPr>
              <w:t>Enquadramento dos resíduos conforme Resolução ANTAQ Nº 99/2023</w:t>
            </w:r>
          </w:p>
        </w:tc>
        <w:permStart w:id="2105607287" w:edGrp="everyone"/>
        <w:tc>
          <w:tcPr>
            <w:tcW w:w="4164" w:type="dxa"/>
            <w:gridSpan w:val="3"/>
          </w:tcPr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175062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2105607287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água de lastro suja</w:t>
            </w:r>
          </w:p>
          <w:permStart w:id="1742144020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64936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742144020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água oleosa de porão</w:t>
            </w:r>
          </w:p>
          <w:permStart w:id="572879062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22328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572879062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mistura oleosa contendo químicos</w:t>
            </w:r>
          </w:p>
          <w:permStart w:id="1630809186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67770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630809186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resíduos oleosos (borra)</w:t>
            </w:r>
          </w:p>
          <w:permStart w:id="1799053734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0095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799053734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água com óleo resultante de lavagem de tanques</w:t>
            </w:r>
          </w:p>
          <w:permStart w:id="2060418663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80730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2060418663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crosta e borra resultantes da raspagem de tanques e cascos</w:t>
            </w:r>
          </w:p>
          <w:permStart w:id="1661741908" w:edGrp="everyone"/>
          <w:p w:rsidR="0089527C" w:rsidRPr="00490432" w:rsidRDefault="00490432" w:rsidP="00880A4B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103465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661741908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substâncias químicas líquidas nocivas</w:t>
            </w:r>
          </w:p>
        </w:tc>
        <w:permStart w:id="1670060392" w:edGrp="everyone"/>
        <w:tc>
          <w:tcPr>
            <w:tcW w:w="4171" w:type="dxa"/>
            <w:gridSpan w:val="5"/>
          </w:tcPr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84520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670060392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esgoto e águas servidas</w:t>
            </w:r>
          </w:p>
          <w:permStart w:id="890972036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43632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890972036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lixo doméstico operacional</w:t>
            </w:r>
          </w:p>
          <w:permStart w:id="331353405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20254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331353405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resíduos alimentares</w:t>
            </w:r>
          </w:p>
          <w:permStart w:id="430402617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-8157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430402617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resíduos de limpeza de sistemas de exaustão de gases</w:t>
            </w:r>
          </w:p>
          <w:permStart w:id="795296242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16498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795296242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substâncias redutoras da camada de ozônio</w:t>
            </w:r>
          </w:p>
          <w:permStart w:id="1543191474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6"/>
                <w:szCs w:val="16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85985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543191474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resíduos hospitalares ou de saúde</w:t>
            </w:r>
          </w:p>
          <w:permStart w:id="132344595" w:edGrp="everyone"/>
          <w:p w:rsidR="0089527C" w:rsidRPr="0089527C" w:rsidRDefault="00490432" w:rsidP="0089527C">
            <w:pPr>
              <w:tabs>
                <w:tab w:val="left" w:pos="791"/>
              </w:tabs>
              <w:spacing w:line="276" w:lineRule="auto"/>
              <w:jc w:val="both"/>
              <w:rPr>
                <w:rFonts w:ascii="JBS Display" w:hAnsi="JBS Display"/>
                <w:sz w:val="18"/>
                <w:szCs w:val="18"/>
              </w:rPr>
            </w:pPr>
            <w:sdt>
              <w:sdtPr>
                <w:rPr>
                  <w:rFonts w:ascii="JBS Display" w:hAnsi="JBS Display"/>
                  <w:sz w:val="16"/>
                  <w:szCs w:val="16"/>
                </w:rPr>
                <w:id w:val="20391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E3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permEnd w:id="132344595"/>
            <w:r w:rsidR="0089527C" w:rsidRPr="0089527C">
              <w:rPr>
                <w:rFonts w:ascii="JBS Display" w:hAnsi="JBS Display"/>
                <w:sz w:val="16"/>
                <w:szCs w:val="16"/>
              </w:rPr>
              <w:t xml:space="preserve"> outros</w:t>
            </w:r>
          </w:p>
        </w:tc>
      </w:tr>
    </w:tbl>
    <w:p w:rsidR="00A64B21" w:rsidRDefault="00A64B21" w:rsidP="00490432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3C726E" w:rsidTr="0089527C">
        <w:tc>
          <w:tcPr>
            <w:tcW w:w="10456" w:type="dxa"/>
            <w:gridSpan w:val="7"/>
            <w:shd w:val="clear" w:color="auto" w:fill="BFBFBF" w:themeFill="background1" w:themeFillShade="BF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Informações do efetivo envolvido na prestação do serviço</w:t>
            </w:r>
          </w:p>
        </w:tc>
      </w:tr>
      <w:tr w:rsidR="003C726E" w:rsidTr="0089527C">
        <w:tc>
          <w:tcPr>
            <w:tcW w:w="3485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Nome completo</w:t>
            </w:r>
          </w:p>
        </w:tc>
        <w:tc>
          <w:tcPr>
            <w:tcW w:w="3485" w:type="dxa"/>
            <w:gridSpan w:val="3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CPF</w:t>
            </w:r>
          </w:p>
        </w:tc>
        <w:tc>
          <w:tcPr>
            <w:tcW w:w="3486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Função</w:t>
            </w:r>
          </w:p>
        </w:tc>
      </w:tr>
      <w:tr w:rsidR="003C726E" w:rsidTr="003C726E">
        <w:tc>
          <w:tcPr>
            <w:tcW w:w="3485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4042699" w:edGrp="everyone" w:colFirst="0" w:colLast="0"/>
            <w:permStart w:id="303578406" w:edGrp="everyone" w:colFirst="1" w:colLast="1"/>
            <w:permStart w:id="1614105393" w:edGrp="everyone" w:colFirst="2" w:colLast="2"/>
          </w:p>
        </w:tc>
        <w:tc>
          <w:tcPr>
            <w:tcW w:w="3485" w:type="dxa"/>
            <w:gridSpan w:val="3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3485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000612180" w:edGrp="everyone" w:colFirst="0" w:colLast="0"/>
            <w:permStart w:id="839659620" w:edGrp="everyone" w:colFirst="1" w:colLast="1"/>
            <w:permStart w:id="557132009" w:edGrp="everyone" w:colFirst="2" w:colLast="2"/>
            <w:permEnd w:id="14042699"/>
            <w:permEnd w:id="303578406"/>
            <w:permEnd w:id="1614105393"/>
          </w:p>
        </w:tc>
        <w:tc>
          <w:tcPr>
            <w:tcW w:w="3485" w:type="dxa"/>
            <w:gridSpan w:val="3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3485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627530988" w:edGrp="everyone" w:colFirst="0" w:colLast="0"/>
            <w:permStart w:id="190600981" w:edGrp="everyone" w:colFirst="1" w:colLast="1"/>
            <w:permStart w:id="1642884122" w:edGrp="everyone" w:colFirst="2" w:colLast="2"/>
            <w:permEnd w:id="1000612180"/>
            <w:permEnd w:id="839659620"/>
            <w:permEnd w:id="557132009"/>
          </w:p>
        </w:tc>
        <w:tc>
          <w:tcPr>
            <w:tcW w:w="3485" w:type="dxa"/>
            <w:gridSpan w:val="3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791E7B" w:rsidTr="003C726E">
        <w:tc>
          <w:tcPr>
            <w:tcW w:w="3485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319395129" w:edGrp="everyone" w:colFirst="0" w:colLast="0"/>
            <w:permStart w:id="171912424" w:edGrp="everyone" w:colFirst="1" w:colLast="1"/>
            <w:permStart w:id="945312984" w:edGrp="everyone" w:colFirst="2" w:colLast="2"/>
            <w:permEnd w:id="1627530988"/>
            <w:permEnd w:id="190600981"/>
            <w:permEnd w:id="1642884122"/>
          </w:p>
        </w:tc>
        <w:tc>
          <w:tcPr>
            <w:tcW w:w="3485" w:type="dxa"/>
            <w:gridSpan w:val="3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791E7B" w:rsidTr="003C726E">
        <w:tc>
          <w:tcPr>
            <w:tcW w:w="3485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51800680" w:edGrp="everyone" w:colFirst="0" w:colLast="0"/>
            <w:permStart w:id="28455592" w:edGrp="everyone" w:colFirst="1" w:colLast="1"/>
            <w:permStart w:id="2108176787" w:edGrp="everyone" w:colFirst="2" w:colLast="2"/>
            <w:permEnd w:id="1319395129"/>
            <w:permEnd w:id="171912424"/>
            <w:permEnd w:id="945312984"/>
          </w:p>
        </w:tc>
        <w:tc>
          <w:tcPr>
            <w:tcW w:w="3485" w:type="dxa"/>
            <w:gridSpan w:val="3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3485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441809715" w:edGrp="everyone" w:colFirst="0" w:colLast="0"/>
            <w:permStart w:id="1528452880" w:edGrp="everyone" w:colFirst="1" w:colLast="1"/>
            <w:permStart w:id="566441154" w:edGrp="everyone" w:colFirst="2" w:colLast="2"/>
            <w:permStart w:id="1042177745" w:edGrp="everyone" w:colFirst="3" w:colLast="3"/>
            <w:permEnd w:id="151800680"/>
            <w:permEnd w:id="28455592"/>
            <w:permEnd w:id="2108176787"/>
          </w:p>
        </w:tc>
        <w:tc>
          <w:tcPr>
            <w:tcW w:w="3485" w:type="dxa"/>
            <w:gridSpan w:val="3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3485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264141888" w:edGrp="everyone" w:colFirst="0" w:colLast="0"/>
            <w:permStart w:id="1764977543" w:edGrp="everyone" w:colFirst="1" w:colLast="1"/>
            <w:permStart w:id="719194603" w:edGrp="everyone" w:colFirst="2" w:colLast="2"/>
            <w:permStart w:id="1417163497" w:edGrp="everyone" w:colFirst="3" w:colLast="3"/>
            <w:permEnd w:id="441809715"/>
            <w:permEnd w:id="1528452880"/>
            <w:permEnd w:id="566441154"/>
            <w:permEnd w:id="1042177745"/>
          </w:p>
        </w:tc>
        <w:tc>
          <w:tcPr>
            <w:tcW w:w="3485" w:type="dxa"/>
            <w:gridSpan w:val="3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3485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818764026" w:edGrp="everyone" w:colFirst="0" w:colLast="0"/>
            <w:permStart w:id="774922313" w:edGrp="everyone" w:colFirst="1" w:colLast="1"/>
            <w:permStart w:id="482488817" w:edGrp="everyone" w:colFirst="2" w:colLast="2"/>
            <w:permStart w:id="198902270" w:edGrp="everyone" w:colFirst="3" w:colLast="3"/>
            <w:permEnd w:id="1264141888"/>
            <w:permEnd w:id="1764977543"/>
            <w:permEnd w:id="719194603"/>
            <w:permEnd w:id="1417163497"/>
          </w:p>
        </w:tc>
        <w:tc>
          <w:tcPr>
            <w:tcW w:w="3485" w:type="dxa"/>
            <w:gridSpan w:val="3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3485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390823561" w:edGrp="everyone" w:colFirst="0" w:colLast="0"/>
            <w:permStart w:id="18892797" w:edGrp="everyone" w:colFirst="1" w:colLast="1"/>
            <w:permStart w:id="1581993811" w:edGrp="everyone" w:colFirst="2" w:colLast="2"/>
            <w:permStart w:id="591083487" w:edGrp="everyone" w:colFirst="3" w:colLast="3"/>
            <w:permEnd w:id="818764026"/>
            <w:permEnd w:id="774922313"/>
            <w:permEnd w:id="482488817"/>
            <w:permEnd w:id="198902270"/>
          </w:p>
        </w:tc>
        <w:tc>
          <w:tcPr>
            <w:tcW w:w="3485" w:type="dxa"/>
            <w:gridSpan w:val="3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3485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812072160" w:edGrp="everyone" w:colFirst="0" w:colLast="0"/>
            <w:permStart w:id="1809062956" w:edGrp="everyone" w:colFirst="1" w:colLast="1"/>
            <w:permStart w:id="728201611" w:edGrp="everyone" w:colFirst="2" w:colLast="2"/>
            <w:permStart w:id="783562966" w:edGrp="everyone" w:colFirst="3" w:colLast="3"/>
            <w:permEnd w:id="390823561"/>
            <w:permEnd w:id="18892797"/>
            <w:permEnd w:id="1581993811"/>
            <w:permEnd w:id="591083487"/>
          </w:p>
        </w:tc>
        <w:tc>
          <w:tcPr>
            <w:tcW w:w="3485" w:type="dxa"/>
            <w:gridSpan w:val="3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3486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permEnd w:id="812072160"/>
      <w:permEnd w:id="1809062956"/>
      <w:permEnd w:id="728201611"/>
      <w:permEnd w:id="783562966"/>
      <w:tr w:rsidR="003C726E" w:rsidTr="0089527C">
        <w:tc>
          <w:tcPr>
            <w:tcW w:w="10456" w:type="dxa"/>
            <w:gridSpan w:val="7"/>
            <w:shd w:val="clear" w:color="auto" w:fill="BFBFBF" w:themeFill="background1" w:themeFillShade="BF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Informações dos veículos e equipamentos utilizados na prestação do serviço</w:t>
            </w:r>
          </w:p>
        </w:tc>
      </w:tr>
      <w:tr w:rsidR="003C726E" w:rsidTr="0089527C">
        <w:tc>
          <w:tcPr>
            <w:tcW w:w="2091" w:type="dxa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Placa</w:t>
            </w:r>
          </w:p>
        </w:tc>
        <w:tc>
          <w:tcPr>
            <w:tcW w:w="2091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RENAVAM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ANO</w:t>
            </w:r>
          </w:p>
        </w:tc>
        <w:tc>
          <w:tcPr>
            <w:tcW w:w="2091" w:type="dxa"/>
            <w:gridSpan w:val="2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COR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3C726E" w:rsidRPr="00791E7B" w:rsidRDefault="003C726E" w:rsidP="003C726E">
            <w:pPr>
              <w:jc w:val="center"/>
              <w:rPr>
                <w:rFonts w:ascii="JBS Display" w:hAnsi="JBS Display"/>
                <w:b/>
                <w:sz w:val="18"/>
                <w:szCs w:val="18"/>
              </w:rPr>
            </w:pPr>
            <w:r w:rsidRPr="00791E7B">
              <w:rPr>
                <w:rFonts w:ascii="JBS Display" w:hAnsi="JBS Display"/>
                <w:b/>
                <w:sz w:val="18"/>
                <w:szCs w:val="18"/>
              </w:rPr>
              <w:t>TIPO</w:t>
            </w:r>
          </w:p>
        </w:tc>
      </w:tr>
      <w:tr w:rsidR="003C726E" w:rsidTr="003C726E"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455842319" w:edGrp="everyone" w:colFirst="0" w:colLast="0"/>
            <w:permStart w:id="1322005128" w:edGrp="everyone" w:colFirst="1" w:colLast="1"/>
            <w:permStart w:id="412495111" w:edGrp="everyone" w:colFirst="2" w:colLast="2"/>
            <w:permStart w:id="1957067573" w:edGrp="everyone" w:colFirst="3" w:colLast="3"/>
            <w:permStart w:id="49636184" w:edGrp="everyone" w:colFirst="4" w:colLast="4"/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802777125" w:edGrp="everyone" w:colFirst="0" w:colLast="0"/>
            <w:permStart w:id="1156979034" w:edGrp="everyone" w:colFirst="1" w:colLast="1"/>
            <w:permStart w:id="1337614534" w:edGrp="everyone" w:colFirst="2" w:colLast="2"/>
            <w:permStart w:id="2122013011" w:edGrp="everyone" w:colFirst="3" w:colLast="3"/>
            <w:permStart w:id="227149560" w:edGrp="everyone" w:colFirst="4" w:colLast="4"/>
            <w:permEnd w:id="1455842319"/>
            <w:permEnd w:id="1322005128"/>
            <w:permEnd w:id="412495111"/>
            <w:permEnd w:id="1957067573"/>
            <w:permEnd w:id="49636184"/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791E7B" w:rsidTr="003C726E">
        <w:tc>
          <w:tcPr>
            <w:tcW w:w="2091" w:type="dxa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426066144" w:edGrp="everyone" w:colFirst="0" w:colLast="0"/>
            <w:permStart w:id="1994401366" w:edGrp="everyone" w:colFirst="1" w:colLast="1"/>
            <w:permStart w:id="277236374" w:edGrp="everyone" w:colFirst="2" w:colLast="2"/>
            <w:permStart w:id="1081874518" w:edGrp="everyone" w:colFirst="3" w:colLast="3"/>
            <w:permStart w:id="609361782" w:edGrp="everyone" w:colFirst="4" w:colLast="4"/>
            <w:permEnd w:id="1802777125"/>
            <w:permEnd w:id="1156979034"/>
            <w:permEnd w:id="1337614534"/>
            <w:permEnd w:id="2122013011"/>
            <w:permEnd w:id="227149560"/>
          </w:p>
        </w:tc>
        <w:tc>
          <w:tcPr>
            <w:tcW w:w="2091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791E7B" w:rsidRPr="003C726E" w:rsidRDefault="00791E7B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3C726E" w:rsidTr="003C726E"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967265098" w:edGrp="everyone" w:colFirst="0" w:colLast="0"/>
            <w:permStart w:id="188952762" w:edGrp="everyone" w:colFirst="1" w:colLast="1"/>
            <w:permStart w:id="131414256" w:edGrp="everyone" w:colFirst="2" w:colLast="2"/>
            <w:permStart w:id="1095838507" w:edGrp="everyone" w:colFirst="3" w:colLast="3"/>
            <w:permStart w:id="1398177582" w:edGrp="everyone" w:colFirst="4" w:colLast="4"/>
            <w:permEnd w:id="1426066144"/>
            <w:permEnd w:id="1994401366"/>
            <w:permEnd w:id="277236374"/>
            <w:permEnd w:id="1081874518"/>
            <w:permEnd w:id="609361782"/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3C726E" w:rsidRPr="003C726E" w:rsidRDefault="003C726E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840739368" w:edGrp="everyone" w:colFirst="0" w:colLast="0"/>
            <w:permStart w:id="1171018338" w:edGrp="everyone" w:colFirst="1" w:colLast="1"/>
            <w:permStart w:id="1085758187" w:edGrp="everyone" w:colFirst="2" w:colLast="2"/>
            <w:permStart w:id="327312437" w:edGrp="everyone" w:colFirst="3" w:colLast="3"/>
            <w:permStart w:id="854141308" w:edGrp="everyone" w:colFirst="4" w:colLast="4"/>
            <w:permStart w:id="2079678937" w:edGrp="everyone" w:colFirst="5" w:colLast="5"/>
            <w:permEnd w:id="1967265098"/>
            <w:permEnd w:id="188952762"/>
            <w:permEnd w:id="131414256"/>
            <w:permEnd w:id="1095838507"/>
            <w:permEnd w:id="1398177582"/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2094672074" w:edGrp="everyone" w:colFirst="0" w:colLast="0"/>
            <w:permStart w:id="1900940187" w:edGrp="everyone" w:colFirst="1" w:colLast="1"/>
            <w:permStart w:id="527596469" w:edGrp="everyone" w:colFirst="2" w:colLast="2"/>
            <w:permStart w:id="1081082334" w:edGrp="everyone" w:colFirst="3" w:colLast="3"/>
            <w:permStart w:id="624508565" w:edGrp="everyone" w:colFirst="4" w:colLast="4"/>
            <w:permStart w:id="742999745" w:edGrp="everyone" w:colFirst="5" w:colLast="5"/>
            <w:permEnd w:id="1840739368"/>
            <w:permEnd w:id="1171018338"/>
            <w:permEnd w:id="1085758187"/>
            <w:permEnd w:id="327312437"/>
            <w:permEnd w:id="854141308"/>
            <w:permEnd w:id="2079678937"/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887757206" w:edGrp="everyone" w:colFirst="0" w:colLast="0"/>
            <w:permStart w:id="735265026" w:edGrp="everyone" w:colFirst="1" w:colLast="1"/>
            <w:permStart w:id="68514296" w:edGrp="everyone" w:colFirst="2" w:colLast="2"/>
            <w:permStart w:id="1463176392" w:edGrp="everyone" w:colFirst="3" w:colLast="3"/>
            <w:permStart w:id="2109567460" w:edGrp="everyone" w:colFirst="4" w:colLast="4"/>
            <w:permStart w:id="1864112892" w:edGrp="everyone" w:colFirst="5" w:colLast="5"/>
            <w:permEnd w:id="2094672074"/>
            <w:permEnd w:id="1900940187"/>
            <w:permEnd w:id="527596469"/>
            <w:permEnd w:id="1081082334"/>
            <w:permEnd w:id="624508565"/>
            <w:permEnd w:id="742999745"/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370378717" w:edGrp="everyone" w:colFirst="0" w:colLast="0"/>
            <w:permStart w:id="1716206458" w:edGrp="everyone" w:colFirst="1" w:colLast="1"/>
            <w:permStart w:id="872419042" w:edGrp="everyone" w:colFirst="2" w:colLast="2"/>
            <w:permStart w:id="2126196368" w:edGrp="everyone" w:colFirst="3" w:colLast="3"/>
            <w:permStart w:id="1151867249" w:edGrp="everyone" w:colFirst="4" w:colLast="4"/>
            <w:permStart w:id="522462954" w:edGrp="everyone" w:colFirst="5" w:colLast="5"/>
            <w:permEnd w:id="887757206"/>
            <w:permEnd w:id="735265026"/>
            <w:permEnd w:id="68514296"/>
            <w:permEnd w:id="1463176392"/>
            <w:permEnd w:id="2109567460"/>
            <w:permEnd w:id="1864112892"/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483434666" w:edGrp="everyone" w:colFirst="0" w:colLast="0"/>
            <w:permStart w:id="908544866" w:edGrp="everyone" w:colFirst="1" w:colLast="1"/>
            <w:permStart w:id="1218327413" w:edGrp="everyone" w:colFirst="2" w:colLast="2"/>
            <w:permStart w:id="938217116" w:edGrp="everyone" w:colFirst="3" w:colLast="3"/>
            <w:permStart w:id="140254806" w:edGrp="everyone" w:colFirst="4" w:colLast="4"/>
            <w:permStart w:id="1862160445" w:edGrp="everyone" w:colFirst="5" w:colLast="5"/>
            <w:permEnd w:id="1370378717"/>
            <w:permEnd w:id="1716206458"/>
            <w:permEnd w:id="872419042"/>
            <w:permEnd w:id="2126196368"/>
            <w:permEnd w:id="1151867249"/>
            <w:permEnd w:id="522462954"/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  <w:tr w:rsidR="00490432" w:rsidTr="003C726E"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  <w:permStart w:id="1313282561" w:edGrp="everyone" w:colFirst="0" w:colLast="0"/>
            <w:permStart w:id="2023181610" w:edGrp="everyone" w:colFirst="1" w:colLast="1"/>
            <w:permStart w:id="1874753623" w:edGrp="everyone" w:colFirst="2" w:colLast="2"/>
            <w:permStart w:id="1785144254" w:edGrp="everyone" w:colFirst="3" w:colLast="3"/>
            <w:permStart w:id="603803743" w:edGrp="everyone" w:colFirst="4" w:colLast="4"/>
            <w:permStart w:id="995189747" w:edGrp="everyone" w:colFirst="5" w:colLast="5"/>
            <w:permEnd w:id="1483434666"/>
            <w:permEnd w:id="908544866"/>
            <w:permEnd w:id="1218327413"/>
            <w:permEnd w:id="938217116"/>
            <w:permEnd w:id="140254806"/>
            <w:permEnd w:id="1862160445"/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1" w:type="dxa"/>
            <w:gridSpan w:val="2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  <w:tc>
          <w:tcPr>
            <w:tcW w:w="2092" w:type="dxa"/>
          </w:tcPr>
          <w:p w:rsidR="00490432" w:rsidRPr="003C726E" w:rsidRDefault="00490432" w:rsidP="003C726E">
            <w:pPr>
              <w:jc w:val="center"/>
              <w:rPr>
                <w:rFonts w:ascii="JBS Display" w:hAnsi="JBS Display"/>
                <w:sz w:val="18"/>
                <w:szCs w:val="18"/>
              </w:rPr>
            </w:pPr>
          </w:p>
        </w:tc>
      </w:tr>
    </w:tbl>
    <w:permEnd w:id="1313282561"/>
    <w:permEnd w:id="2023181610"/>
    <w:permEnd w:id="1874753623"/>
    <w:permEnd w:id="1785144254"/>
    <w:permEnd w:id="603803743"/>
    <w:permEnd w:id="995189747"/>
    <w:p w:rsidR="004C7A82" w:rsidRPr="004C7A82" w:rsidRDefault="00791E7B" w:rsidP="00840017">
      <w:pPr>
        <w:spacing w:after="0" w:line="240" w:lineRule="auto"/>
        <w:jc w:val="both"/>
        <w:rPr>
          <w:b/>
          <w:u w:val="single"/>
        </w:rPr>
      </w:pPr>
      <w:r w:rsidRPr="00791E7B">
        <w:rPr>
          <w:rFonts w:ascii="JBS Display" w:hAnsi="JBS Display"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C16FEF2" wp14:editId="593F6EFE">
                <wp:simplePos x="0" y="0"/>
                <wp:positionH relativeFrom="margin">
                  <wp:posOffset>4710430</wp:posOffset>
                </wp:positionH>
                <wp:positionV relativeFrom="paragraph">
                  <wp:posOffset>398369</wp:posOffset>
                </wp:positionV>
                <wp:extent cx="2087245" cy="644837"/>
                <wp:effectExtent l="0" t="0" r="27305" b="22225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64483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Coordenação Operacional e Segurança Portuária - Braskarne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6FE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0.9pt;margin-top:31.35pt;width:164.35pt;height:5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" filled="f" strokecolor="white [3212]">
                <v:textbox>
                  <w:txbxContent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Coordenação Operacional e Segurança Portuária - Braskarne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1E7B">
        <w:rPr>
          <w:rFonts w:ascii="JBS Display" w:hAnsi="JBS Display"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441B8B" wp14:editId="44E1A5A6">
                <wp:simplePos x="0" y="0"/>
                <wp:positionH relativeFrom="column">
                  <wp:posOffset>1449257</wp:posOffset>
                </wp:positionH>
                <wp:positionV relativeFrom="paragraph">
                  <wp:posOffset>409575</wp:posOffset>
                </wp:positionV>
                <wp:extent cx="1781230" cy="1404620"/>
                <wp:effectExtent l="0" t="0" r="28575" b="1270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2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Prestador de Serviço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441B8B" id="_x0000_s1027" type="#_x0000_t202" style="position:absolute;left:0;text-align:left;margin-left:114.1pt;margin-top:32.25pt;width:14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" filled="f" strokecolor="white [3212]">
                <v:textbox style="mso-fit-shape-to-text:t">
                  <w:txbxContent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Prestador de Serviço</w:t>
                      </w:r>
                    </w:p>
                  </w:txbxContent>
                </v:textbox>
              </v:shape>
            </w:pict>
          </mc:Fallback>
        </mc:AlternateContent>
      </w:r>
      <w:r w:rsidRPr="00791E7B">
        <w:rPr>
          <w:rFonts w:ascii="JBS Display" w:hAnsi="JBS Display"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B0EF55" wp14:editId="1BDA568A">
                <wp:simplePos x="0" y="0"/>
                <wp:positionH relativeFrom="column">
                  <wp:posOffset>3098521</wp:posOffset>
                </wp:positionH>
                <wp:positionV relativeFrom="paragraph">
                  <wp:posOffset>399415</wp:posOffset>
                </wp:positionV>
                <wp:extent cx="1786516" cy="1404620"/>
                <wp:effectExtent l="0" t="0" r="23495" b="1270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51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Meio Ambiente        Braskarne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B0EF55" id="_x0000_s1028" type="#_x0000_t202" style="position:absolute;left:0;text-align:left;margin-left:244pt;margin-top:31.45pt;width:140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" filled="f" strokecolor="white [3212]">
                <v:textbox style="mso-fit-shape-to-text:t">
                  <w:txbxContent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Meio Ambiente        Braskarne</w:t>
                      </w:r>
                    </w:p>
                  </w:txbxContent>
                </v:textbox>
              </v:shape>
            </w:pict>
          </mc:Fallback>
        </mc:AlternateContent>
      </w:r>
      <w:r w:rsidRPr="00791E7B">
        <w:rPr>
          <w:rFonts w:ascii="JBS Display" w:hAnsi="JBS Display"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410511</wp:posOffset>
                </wp:positionV>
                <wp:extent cx="1797086" cy="1404620"/>
                <wp:effectExtent l="0" t="0" r="12700" b="1270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8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  <w:p w:rsidR="00490432" w:rsidRPr="00791E7B" w:rsidRDefault="00490432" w:rsidP="00791E7B">
                            <w:pPr>
                              <w:spacing w:line="240" w:lineRule="auto"/>
                              <w:jc w:val="center"/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</w:pPr>
                            <w:r w:rsidRPr="00791E7B">
                              <w:rPr>
                                <w:rFonts w:ascii="JBS Display" w:hAnsi="JBS Display"/>
                                <w:b/>
                                <w:sz w:val="18"/>
                                <w:szCs w:val="18"/>
                              </w:rPr>
                              <w:t>Agente Marítimo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3.9pt;margin-top:32.3pt;width:14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" filled="f" strokecolor="white [3212]">
                <v:textbox style="mso-fit-shape-to-text:t">
                  <w:txbxContent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sz w:val="18"/>
                          <w:szCs w:val="18"/>
                        </w:rPr>
                        <w:t>__________________________</w:t>
                      </w:r>
                    </w:p>
                    <w:p w:rsidR="00490432" w:rsidRPr="00791E7B" w:rsidRDefault="00490432" w:rsidP="00791E7B">
                      <w:pPr>
                        <w:spacing w:line="240" w:lineRule="auto"/>
                        <w:jc w:val="center"/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</w:pPr>
                      <w:r w:rsidRPr="00791E7B">
                        <w:rPr>
                          <w:rFonts w:ascii="JBS Display" w:hAnsi="JBS Display"/>
                          <w:b/>
                          <w:sz w:val="18"/>
                          <w:szCs w:val="18"/>
                        </w:rPr>
                        <w:t>Agente Marítimo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7A82" w:rsidRPr="004C7A82" w:rsidSect="00840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7" w:footer="170" w:gutter="0"/>
      <w:pgBorders w:offsetFrom="page">
        <w:top w:val="double" w:sz="12" w:space="24" w:color="000000" w:themeColor="text1"/>
        <w:left w:val="double" w:sz="12" w:space="24" w:color="000000" w:themeColor="text1"/>
        <w:bottom w:val="double" w:sz="12" w:space="24" w:color="000000" w:themeColor="text1"/>
        <w:right w:val="double" w:sz="12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432" w:rsidRDefault="00490432" w:rsidP="00C976CE">
      <w:pPr>
        <w:spacing w:after="0" w:line="240" w:lineRule="auto"/>
      </w:pPr>
      <w:r>
        <w:separator/>
      </w:r>
    </w:p>
  </w:endnote>
  <w:endnote w:type="continuationSeparator" w:id="0">
    <w:p w:rsidR="00490432" w:rsidRDefault="00490432" w:rsidP="00C9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BS Display">
    <w:panose1 w:val="020B0503020202020204"/>
    <w:charset w:val="00"/>
    <w:family w:val="swiss"/>
    <w:pitch w:val="variable"/>
    <w:sig w:usb0="0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32" w:rsidRDefault="0049043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32" w:rsidRDefault="0049043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32" w:rsidRDefault="0049043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432" w:rsidRDefault="00490432" w:rsidP="00C976CE">
      <w:pPr>
        <w:spacing w:after="0" w:line="240" w:lineRule="auto"/>
      </w:pPr>
      <w:r>
        <w:separator/>
      </w:r>
    </w:p>
  </w:footnote>
  <w:footnote w:type="continuationSeparator" w:id="0">
    <w:p w:rsidR="00490432" w:rsidRDefault="00490432" w:rsidP="00C97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32" w:rsidRDefault="0049043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32" w:rsidRDefault="00490432" w:rsidP="00840017">
    <w:pPr>
      <w:pStyle w:val="Cabealho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32" w:rsidRDefault="0049043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mBQLmDQNrGjCHAseTq9hc7EL5pd56kMJPFJ2pgdbM41Imm7gcIqRAqt7kkmIwddGQRoY5MazrZ4LfGnIdf13bw==" w:salt="9cD9nIa9ZUZN26eVXIdNZ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82"/>
    <w:rsid w:val="00122861"/>
    <w:rsid w:val="00336F1F"/>
    <w:rsid w:val="003C726E"/>
    <w:rsid w:val="0048289A"/>
    <w:rsid w:val="00490432"/>
    <w:rsid w:val="004C7A82"/>
    <w:rsid w:val="0050012E"/>
    <w:rsid w:val="00576FA8"/>
    <w:rsid w:val="00627D96"/>
    <w:rsid w:val="00643E3F"/>
    <w:rsid w:val="00791E7B"/>
    <w:rsid w:val="00840017"/>
    <w:rsid w:val="00880A4B"/>
    <w:rsid w:val="0089527C"/>
    <w:rsid w:val="008C48FD"/>
    <w:rsid w:val="00A64B21"/>
    <w:rsid w:val="00B06F9A"/>
    <w:rsid w:val="00B70900"/>
    <w:rsid w:val="00C976CE"/>
    <w:rsid w:val="00E86CFC"/>
    <w:rsid w:val="00ED43FE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000E2E-67D3-4EE3-8C1B-8186669F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C7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80A4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80A4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80A4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0A4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80A4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0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A4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97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76CE"/>
  </w:style>
  <w:style w:type="paragraph" w:styleId="Rodap">
    <w:name w:val="footer"/>
    <w:basedOn w:val="Normal"/>
    <w:link w:val="RodapChar"/>
    <w:uiPriority w:val="99"/>
    <w:unhideWhenUsed/>
    <w:rsid w:val="00C97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34E4A-F960-41A7-8655-5EAF2D79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D611D981</Template>
  <TotalTime>1</TotalTime>
  <Pages>1</Pages>
  <Words>285</Words>
  <Characters>1545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MARTINS DOS SANTOS</dc:creator>
  <cp:keywords/>
  <dc:description/>
  <cp:lastModifiedBy>ARTHUR MARTINS DOS SANTOS</cp:lastModifiedBy>
  <cp:revision>2</cp:revision>
  <dcterms:created xsi:type="dcterms:W3CDTF">2026-09-03T18:17:00Z</dcterms:created>
  <dcterms:modified xsi:type="dcterms:W3CDTF">2026-09-03T18:17:00Z</dcterms:modified>
</cp:coreProperties>
</file>